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1F93E" w14:textId="77777777" w:rsidR="00667094" w:rsidRDefault="00667094" w:rsidP="00667094">
      <w:pPr>
        <w:spacing w:after="0" w:line="240" w:lineRule="auto"/>
        <w:rPr>
          <w:rFonts w:ascii="Tekton Pro" w:hAnsi="Tekton Pro"/>
          <w:sz w:val="44"/>
          <w:szCs w:val="44"/>
        </w:rPr>
      </w:pPr>
      <w:r>
        <w:rPr>
          <w:rFonts w:ascii="Tekton Pro" w:hAnsi="Tekton Pro"/>
          <w:noProof/>
          <w:sz w:val="44"/>
          <w:szCs w:val="44"/>
          <w:lang w:eastAsia="fr-CA"/>
        </w:rPr>
        <w:drawing>
          <wp:anchor distT="0" distB="0" distL="114300" distR="114300" simplePos="0" relativeHeight="251661312" behindDoc="0" locked="0" layoutInCell="1" allowOverlap="1" wp14:anchorId="783D5F02" wp14:editId="6572CB35">
            <wp:simplePos x="0" y="0"/>
            <wp:positionH relativeFrom="column">
              <wp:posOffset>440690</wp:posOffset>
            </wp:positionH>
            <wp:positionV relativeFrom="paragraph">
              <wp:posOffset>-146685</wp:posOffset>
            </wp:positionV>
            <wp:extent cx="3838575" cy="2414905"/>
            <wp:effectExtent l="0" t="76200" r="28575" b="23495"/>
            <wp:wrapNone/>
            <wp:docPr id="8" name="Image 2" descr="Logo Salon des Arts popul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alon des Arts populair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37363">
                      <a:off x="0" y="0"/>
                      <a:ext cx="3838575" cy="241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37612" w14:textId="77777777" w:rsidR="00667094" w:rsidRDefault="00667094" w:rsidP="00667094">
      <w:pPr>
        <w:spacing w:after="0" w:line="240" w:lineRule="auto"/>
        <w:rPr>
          <w:rFonts w:ascii="Tekton Pro" w:hAnsi="Tekton Pro"/>
          <w:sz w:val="44"/>
          <w:szCs w:val="44"/>
        </w:rPr>
      </w:pPr>
      <w:r>
        <w:rPr>
          <w:rFonts w:ascii="Tekton Pro" w:hAnsi="Tekton Pro"/>
          <w:noProof/>
          <w:sz w:val="44"/>
          <w:szCs w:val="44"/>
          <w:lang w:eastAsia="fr-CA"/>
        </w:rPr>
        <w:drawing>
          <wp:anchor distT="0" distB="0" distL="114300" distR="114300" simplePos="0" relativeHeight="251660288" behindDoc="0" locked="0" layoutInCell="1" allowOverlap="1" wp14:anchorId="7FEA9747" wp14:editId="65BA75A1">
            <wp:simplePos x="0" y="0"/>
            <wp:positionH relativeFrom="column">
              <wp:posOffset>3369423</wp:posOffset>
            </wp:positionH>
            <wp:positionV relativeFrom="paragraph">
              <wp:posOffset>25493</wp:posOffset>
            </wp:positionV>
            <wp:extent cx="3073602" cy="1852097"/>
            <wp:effectExtent l="19050" t="0" r="0" b="0"/>
            <wp:wrapNone/>
            <wp:docPr id="1" name="Image 1" descr="03 Logo couleurs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Logo couleurs JPE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602" cy="185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5735F" w14:textId="77777777" w:rsidR="00667094" w:rsidRDefault="00667094" w:rsidP="00667094">
      <w:pPr>
        <w:spacing w:after="0" w:line="240" w:lineRule="auto"/>
        <w:rPr>
          <w:rFonts w:ascii="Tekton Pro" w:hAnsi="Tekton Pro"/>
          <w:sz w:val="44"/>
          <w:szCs w:val="44"/>
        </w:rPr>
      </w:pPr>
    </w:p>
    <w:p w14:paraId="5417CD64" w14:textId="77777777" w:rsidR="00667094" w:rsidRDefault="00667094" w:rsidP="00667094">
      <w:pPr>
        <w:spacing w:after="0" w:line="240" w:lineRule="auto"/>
        <w:rPr>
          <w:rFonts w:ascii="Tekton Pro" w:hAnsi="Tekton Pro"/>
          <w:sz w:val="44"/>
          <w:szCs w:val="44"/>
        </w:rPr>
      </w:pPr>
    </w:p>
    <w:p w14:paraId="302F52EA" w14:textId="77777777" w:rsidR="00667094" w:rsidRDefault="00667094" w:rsidP="00667094">
      <w:pPr>
        <w:spacing w:after="0" w:line="240" w:lineRule="auto"/>
        <w:rPr>
          <w:rFonts w:ascii="Tekton Pro" w:hAnsi="Tekton Pro"/>
          <w:sz w:val="44"/>
          <w:szCs w:val="44"/>
        </w:rPr>
      </w:pPr>
    </w:p>
    <w:p w14:paraId="228CAFD4" w14:textId="77777777" w:rsidR="00667094" w:rsidRDefault="00667094" w:rsidP="00667094">
      <w:pPr>
        <w:spacing w:after="0" w:line="240" w:lineRule="auto"/>
        <w:rPr>
          <w:rFonts w:ascii="Tekton Pro" w:hAnsi="Tekton Pro"/>
          <w:sz w:val="44"/>
          <w:szCs w:val="44"/>
        </w:rPr>
      </w:pPr>
    </w:p>
    <w:p w14:paraId="0A42232C" w14:textId="77777777" w:rsidR="00667094" w:rsidRDefault="00667094" w:rsidP="00667094">
      <w:pPr>
        <w:spacing w:after="0" w:line="240" w:lineRule="auto"/>
        <w:rPr>
          <w:rFonts w:ascii="Tekton Pro" w:hAnsi="Tekton Pro"/>
          <w:sz w:val="44"/>
          <w:szCs w:val="44"/>
        </w:rPr>
      </w:pPr>
    </w:p>
    <w:p w14:paraId="264C0995" w14:textId="673A5DC6" w:rsidR="00667094" w:rsidRPr="006D34AD" w:rsidRDefault="00667094" w:rsidP="00667094">
      <w:pPr>
        <w:spacing w:after="0" w:line="240" w:lineRule="auto"/>
        <w:rPr>
          <w:rFonts w:ascii="Tekton Pro" w:hAnsi="Tekton Pro"/>
          <w:sz w:val="24"/>
          <w:szCs w:val="24"/>
        </w:rPr>
      </w:pPr>
      <w:r w:rsidRPr="004A7189">
        <w:rPr>
          <w:rFonts w:ascii="Tekton Pro" w:hAnsi="Tekton Pro"/>
          <w:sz w:val="44"/>
          <w:szCs w:val="44"/>
        </w:rPr>
        <w:t>Fiche d’inscription</w:t>
      </w:r>
      <w:r>
        <w:rPr>
          <w:rFonts w:ascii="Tekton Pro" w:hAnsi="Tekton Pro"/>
          <w:sz w:val="44"/>
          <w:szCs w:val="44"/>
        </w:rPr>
        <w:t xml:space="preserve">   </w:t>
      </w:r>
      <w:r w:rsidRPr="00CA5163">
        <w:rPr>
          <w:rFonts w:ascii="Tekton Pro" w:hAnsi="Tekton Pro"/>
          <w:b/>
          <w:sz w:val="44"/>
          <w:szCs w:val="44"/>
          <w:u w:val="single"/>
        </w:rPr>
        <w:t xml:space="preserve">ÉDITION </w:t>
      </w:r>
      <w:proofErr w:type="gramStart"/>
      <w:r w:rsidRPr="00CA5163">
        <w:rPr>
          <w:rFonts w:ascii="Tekton Pro" w:hAnsi="Tekton Pro"/>
          <w:b/>
          <w:sz w:val="44"/>
          <w:szCs w:val="44"/>
          <w:u w:val="single"/>
        </w:rPr>
        <w:t>20</w:t>
      </w:r>
      <w:r>
        <w:rPr>
          <w:rFonts w:ascii="Tekton Pro" w:hAnsi="Tekton Pro"/>
          <w:b/>
          <w:sz w:val="44"/>
          <w:szCs w:val="44"/>
          <w:u w:val="single"/>
        </w:rPr>
        <w:t>2</w:t>
      </w:r>
      <w:r w:rsidR="001D11DF">
        <w:rPr>
          <w:rFonts w:ascii="Tekton Pro" w:hAnsi="Tekton Pro"/>
          <w:b/>
          <w:sz w:val="44"/>
          <w:szCs w:val="44"/>
          <w:u w:val="single"/>
        </w:rPr>
        <w:t>5</w:t>
      </w:r>
      <w:r>
        <w:rPr>
          <w:rFonts w:ascii="Tekton Pro" w:hAnsi="Tekton Pro"/>
          <w:sz w:val="44"/>
          <w:szCs w:val="44"/>
        </w:rPr>
        <w:t xml:space="preserve">  -</w:t>
      </w:r>
      <w:proofErr w:type="gramEnd"/>
      <w:r>
        <w:rPr>
          <w:rFonts w:ascii="Tekton Pro" w:hAnsi="Tekton Pro"/>
          <w:sz w:val="44"/>
          <w:szCs w:val="44"/>
        </w:rPr>
        <w:t xml:space="preserve"> 2</w:t>
      </w:r>
      <w:r w:rsidR="001D11DF">
        <w:rPr>
          <w:rFonts w:ascii="Tekton Pro" w:hAnsi="Tekton Pro"/>
          <w:sz w:val="44"/>
          <w:szCs w:val="44"/>
        </w:rPr>
        <w:t>2</w:t>
      </w:r>
      <w:r>
        <w:rPr>
          <w:rFonts w:ascii="Tekton Pro" w:hAnsi="Tekton Pro"/>
          <w:sz w:val="44"/>
          <w:szCs w:val="44"/>
        </w:rPr>
        <w:t xml:space="preserve"> et 2</w:t>
      </w:r>
      <w:r w:rsidR="001D11DF">
        <w:rPr>
          <w:rFonts w:ascii="Tekton Pro" w:hAnsi="Tekton Pro"/>
          <w:sz w:val="44"/>
          <w:szCs w:val="44"/>
        </w:rPr>
        <w:t>3</w:t>
      </w:r>
      <w:r>
        <w:rPr>
          <w:rFonts w:ascii="Tekton Pro" w:hAnsi="Tekton Pro"/>
          <w:sz w:val="44"/>
          <w:szCs w:val="44"/>
        </w:rPr>
        <w:t xml:space="preserve"> novembre</w:t>
      </w:r>
    </w:p>
    <w:p w14:paraId="4E184E41" w14:textId="77777777" w:rsidR="00667094" w:rsidRPr="004A7189" w:rsidRDefault="00667094" w:rsidP="00667094">
      <w:pPr>
        <w:spacing w:after="0" w:line="240" w:lineRule="auto"/>
        <w:rPr>
          <w:rFonts w:ascii="Tekton Pro" w:hAnsi="Tekton Pro"/>
          <w:sz w:val="28"/>
          <w:szCs w:val="28"/>
        </w:rPr>
      </w:pPr>
    </w:p>
    <w:p w14:paraId="157EE523" w14:textId="77777777" w:rsidR="00667094" w:rsidRPr="00D96A0C" w:rsidRDefault="00667094" w:rsidP="00667094">
      <w:pPr>
        <w:tabs>
          <w:tab w:val="left" w:pos="1276"/>
          <w:tab w:val="right" w:pos="5103"/>
          <w:tab w:val="left" w:pos="5245"/>
          <w:tab w:val="left" w:pos="6379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Nom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>Prénom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14:paraId="40293B2B" w14:textId="77777777" w:rsidR="00667094" w:rsidRPr="00D96A0C" w:rsidRDefault="00667094" w:rsidP="00667094">
      <w:pPr>
        <w:tabs>
          <w:tab w:val="left" w:pos="1276"/>
          <w:tab w:val="left" w:pos="2694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proofErr w:type="gramStart"/>
      <w:r>
        <w:rPr>
          <w:rFonts w:ascii="Tekton Pro" w:hAnsi="Tekton Pro"/>
          <w:sz w:val="28"/>
          <w:szCs w:val="28"/>
        </w:rPr>
        <w:t>et</w:t>
      </w:r>
      <w:proofErr w:type="gramEnd"/>
      <w:r>
        <w:rPr>
          <w:rFonts w:ascii="Tekton Pro" w:hAnsi="Tekton Pro"/>
          <w:sz w:val="28"/>
          <w:szCs w:val="28"/>
        </w:rPr>
        <w:t>/</w:t>
      </w:r>
      <w:proofErr w:type="gramStart"/>
      <w:r w:rsidRPr="00D96A0C">
        <w:rPr>
          <w:rFonts w:ascii="Tekton Pro" w:hAnsi="Tekton Pro"/>
          <w:sz w:val="28"/>
          <w:szCs w:val="28"/>
        </w:rPr>
        <w:t xml:space="preserve">ou </w:t>
      </w:r>
      <w:r>
        <w:rPr>
          <w:rFonts w:ascii="Tekton Pro" w:hAnsi="Tekton Pro"/>
          <w:sz w:val="28"/>
          <w:szCs w:val="28"/>
        </w:rPr>
        <w:t xml:space="preserve"> </w:t>
      </w:r>
      <w:r w:rsidRPr="00D96A0C">
        <w:rPr>
          <w:rFonts w:ascii="Tekton Pro" w:hAnsi="Tekton Pro"/>
          <w:sz w:val="28"/>
          <w:szCs w:val="28"/>
        </w:rPr>
        <w:t>nom</w:t>
      </w:r>
      <w:proofErr w:type="gramEnd"/>
      <w:r w:rsidRPr="00D96A0C">
        <w:rPr>
          <w:rFonts w:ascii="Tekton Pro" w:hAnsi="Tekton Pro"/>
          <w:sz w:val="28"/>
          <w:szCs w:val="28"/>
        </w:rPr>
        <w:t xml:space="preserve"> de l’organisme :</w:t>
      </w:r>
      <w:r>
        <w:rPr>
          <w:rFonts w:ascii="Tekton Pro" w:hAnsi="Tekton Pro"/>
          <w:sz w:val="28"/>
          <w:szCs w:val="28"/>
        </w:rPr>
        <w:t xml:space="preserve">   </w:t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14:paraId="08CFB718" w14:textId="77777777" w:rsidR="00667094" w:rsidRPr="00D96A0C" w:rsidRDefault="00667094" w:rsidP="00667094">
      <w:pPr>
        <w:tabs>
          <w:tab w:val="left" w:pos="1276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Adresse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14:paraId="23AFB85C" w14:textId="77777777" w:rsidR="00667094" w:rsidRPr="00D96A0C" w:rsidRDefault="00667094" w:rsidP="00667094">
      <w:pPr>
        <w:tabs>
          <w:tab w:val="left" w:pos="1276"/>
          <w:tab w:val="right" w:pos="6804"/>
          <w:tab w:val="left" w:pos="7088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Ville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 xml:space="preserve">Code postal : </w:t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14:paraId="27407472" w14:textId="77777777" w:rsidR="00667094" w:rsidRPr="00D96A0C" w:rsidRDefault="00667094" w:rsidP="00667094">
      <w:pPr>
        <w:tabs>
          <w:tab w:val="left" w:pos="1276"/>
          <w:tab w:val="right" w:pos="5103"/>
          <w:tab w:val="left" w:pos="524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Téléphone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14:paraId="6EBFF6C7" w14:textId="77777777" w:rsidR="00667094" w:rsidRPr="00D96A0C" w:rsidRDefault="00667094" w:rsidP="00667094">
      <w:pPr>
        <w:tabs>
          <w:tab w:val="left" w:pos="1276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Courriel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14:paraId="556B276E" w14:textId="77777777" w:rsidR="00667094" w:rsidRPr="00D96A0C" w:rsidRDefault="00667094" w:rsidP="00667094">
      <w:pPr>
        <w:tabs>
          <w:tab w:val="left" w:pos="1560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Comment décririez-vous les objets, œuvres ou produits que vous vendrez :</w:t>
      </w:r>
    </w:p>
    <w:p w14:paraId="0AD4799C" w14:textId="77777777" w:rsidR="00667094" w:rsidRDefault="00667094" w:rsidP="00667094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</w:p>
    <w:p w14:paraId="144A1690" w14:textId="77777777" w:rsidR="00667094" w:rsidRPr="00D96A0C" w:rsidRDefault="00667094" w:rsidP="00667094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</w:p>
    <w:p w14:paraId="79505153" w14:textId="77777777" w:rsidR="00667094" w:rsidRPr="004E115B" w:rsidRDefault="00667094" w:rsidP="00667094">
      <w:pPr>
        <w:spacing w:after="0" w:line="240" w:lineRule="auto"/>
        <w:rPr>
          <w:rFonts w:ascii="Tekton Pro" w:hAnsi="Tekton Pro"/>
          <w:sz w:val="16"/>
          <w:szCs w:val="16"/>
          <w:u w:val="single"/>
        </w:rPr>
      </w:pPr>
    </w:p>
    <w:p w14:paraId="194CD424" w14:textId="77777777" w:rsidR="00667094" w:rsidRDefault="00667094" w:rsidP="00667094">
      <w:pPr>
        <w:tabs>
          <w:tab w:val="center" w:pos="5400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 xml:space="preserve">Je </w:t>
      </w:r>
      <w:proofErr w:type="gramStart"/>
      <w:r w:rsidRPr="00D96A0C">
        <w:rPr>
          <w:rFonts w:ascii="Tekton Pro" w:hAnsi="Tekton Pro"/>
          <w:sz w:val="28"/>
          <w:szCs w:val="28"/>
        </w:rPr>
        <w:t>réserve</w:t>
      </w:r>
      <w:r>
        <w:rPr>
          <w:rFonts w:ascii="Tekton Pro" w:hAnsi="Tekton Pro"/>
          <w:sz w:val="28"/>
          <w:szCs w:val="28"/>
        </w:rPr>
        <w:t xml:space="preserve"> </w:t>
      </w:r>
      <w:r w:rsidRPr="00D96A0C">
        <w:rPr>
          <w:rFonts w:ascii="Tekton Pro" w:hAnsi="Tekton Pro"/>
          <w:sz w:val="28"/>
          <w:szCs w:val="28"/>
        </w:rPr>
        <w:t xml:space="preserve"> </w:t>
      </w:r>
      <w:r>
        <w:rPr>
          <w:rFonts w:ascii="Tekton Pro" w:hAnsi="Tekton Pro"/>
          <w:sz w:val="28"/>
          <w:szCs w:val="28"/>
        </w:rPr>
        <w:t>u</w:t>
      </w:r>
      <w:r w:rsidRPr="00D96A0C">
        <w:rPr>
          <w:rFonts w:ascii="Tekton Pro" w:hAnsi="Tekton Pro"/>
          <w:sz w:val="28"/>
          <w:szCs w:val="28"/>
        </w:rPr>
        <w:t>n</w:t>
      </w:r>
      <w:proofErr w:type="gramEnd"/>
      <w:r w:rsidRPr="00D96A0C">
        <w:rPr>
          <w:rFonts w:ascii="Tekton Pro" w:hAnsi="Tekton Pro"/>
          <w:sz w:val="28"/>
          <w:szCs w:val="28"/>
        </w:rPr>
        <w:t xml:space="preserve"> espace</w:t>
      </w:r>
      <w:r>
        <w:rPr>
          <w:rFonts w:ascii="Tekton Pro" w:hAnsi="Tekton Pro"/>
          <w:sz w:val="28"/>
          <w:szCs w:val="28"/>
        </w:rPr>
        <w:t xml:space="preserve"> au montant de 100</w:t>
      </w:r>
      <w:r w:rsidRPr="00D96A0C">
        <w:rPr>
          <w:rFonts w:ascii="Tekton Pro" w:hAnsi="Tekton Pro"/>
          <w:sz w:val="28"/>
          <w:szCs w:val="28"/>
        </w:rPr>
        <w:t>$</w:t>
      </w:r>
      <w:r w:rsidRPr="00D96A0C">
        <w:rPr>
          <w:rFonts w:ascii="Tekton Pro" w:hAnsi="Tekton Pro"/>
          <w:sz w:val="28"/>
          <w:szCs w:val="28"/>
        </w:rPr>
        <w:tab/>
      </w:r>
      <w:r>
        <w:rPr>
          <w:rFonts w:ascii="Tekton Pro" w:hAnsi="Tekton Pro"/>
          <w:sz w:val="28"/>
          <w:szCs w:val="28"/>
        </w:rPr>
        <w:t xml:space="preserve">    </w:t>
      </w:r>
      <w:r w:rsidRPr="00D96A0C">
        <w:rPr>
          <w:rFonts w:ascii="Tekton Pro" w:hAnsi="Tekton Pro"/>
          <w:sz w:val="36"/>
          <w:szCs w:val="36"/>
        </w:rPr>
        <w:sym w:font="Wingdings 2" w:char="F0A3"/>
      </w:r>
      <w:proofErr w:type="gramStart"/>
      <w:r>
        <w:rPr>
          <w:rFonts w:ascii="Tekton Pro" w:hAnsi="Tekton Pro"/>
          <w:sz w:val="36"/>
          <w:szCs w:val="36"/>
        </w:rPr>
        <w:t xml:space="preserve">   </w:t>
      </w:r>
      <w:r w:rsidRPr="004E7E8E">
        <w:rPr>
          <w:rFonts w:ascii="Tekton Pro" w:hAnsi="Tekton Pro"/>
          <w:sz w:val="24"/>
          <w:szCs w:val="24"/>
        </w:rPr>
        <w:t>(</w:t>
      </w:r>
      <w:proofErr w:type="gramEnd"/>
      <w:r w:rsidRPr="004E7E8E">
        <w:rPr>
          <w:rFonts w:ascii="Tekton Pro" w:hAnsi="Tekton Pro"/>
          <w:sz w:val="24"/>
          <w:szCs w:val="24"/>
        </w:rPr>
        <w:t>taxes incluses)</w:t>
      </w:r>
    </w:p>
    <w:p w14:paraId="33732DA3" w14:textId="1932CBC4" w:rsidR="00667094" w:rsidRPr="00D96A0C" w:rsidRDefault="00667094" w:rsidP="00667094">
      <w:pPr>
        <w:tabs>
          <w:tab w:val="center" w:pos="5400"/>
        </w:tabs>
        <w:spacing w:after="0" w:line="240" w:lineRule="auto"/>
        <w:rPr>
          <w:rFonts w:ascii="Tekton Pro" w:hAnsi="Tekton Pro"/>
          <w:b/>
          <w:color w:val="FF0000"/>
          <w:sz w:val="28"/>
          <w:szCs w:val="28"/>
        </w:rPr>
      </w:pPr>
      <w:r w:rsidRPr="00D96A0C">
        <w:rPr>
          <w:rFonts w:ascii="Tekton Pro" w:hAnsi="Tekton Pro"/>
          <w:b/>
          <w:color w:val="FF0000"/>
          <w:sz w:val="28"/>
          <w:szCs w:val="28"/>
        </w:rPr>
        <w:t xml:space="preserve">DATE LIMITE D’INSCRIPTION : </w:t>
      </w:r>
      <w:r w:rsidRPr="00D96A0C">
        <w:rPr>
          <w:rFonts w:ascii="Tekton Pro" w:hAnsi="Tekton Pro"/>
          <w:b/>
          <w:color w:val="FF0000"/>
          <w:sz w:val="28"/>
          <w:szCs w:val="28"/>
        </w:rPr>
        <w:br/>
        <w:t xml:space="preserve">Le </w:t>
      </w:r>
      <w:r>
        <w:rPr>
          <w:rFonts w:ascii="Tekton Pro" w:hAnsi="Tekton Pro"/>
          <w:b/>
          <w:color w:val="FF0000"/>
          <w:sz w:val="28"/>
          <w:szCs w:val="28"/>
        </w:rPr>
        <w:t xml:space="preserve"> vendredi </w:t>
      </w:r>
      <w:r w:rsidR="001D11DF">
        <w:rPr>
          <w:rFonts w:ascii="Tekton Pro" w:hAnsi="Tekton Pro"/>
          <w:b/>
          <w:color w:val="FF0000"/>
          <w:sz w:val="28"/>
          <w:szCs w:val="28"/>
        </w:rPr>
        <w:t>31 octobre</w:t>
      </w:r>
      <w:r>
        <w:rPr>
          <w:rFonts w:ascii="Tekton Pro" w:hAnsi="Tekton Pro"/>
          <w:b/>
          <w:color w:val="FF0000"/>
          <w:sz w:val="28"/>
          <w:szCs w:val="28"/>
        </w:rPr>
        <w:t xml:space="preserve"> 202</w:t>
      </w:r>
      <w:r w:rsidR="001D11DF">
        <w:rPr>
          <w:rFonts w:ascii="Tekton Pro" w:hAnsi="Tekton Pro"/>
          <w:b/>
          <w:color w:val="FF0000"/>
          <w:sz w:val="28"/>
          <w:szCs w:val="28"/>
        </w:rPr>
        <w:t>5</w:t>
      </w:r>
    </w:p>
    <w:p w14:paraId="64AAA7C5" w14:textId="77777777" w:rsidR="00667094" w:rsidRPr="0035467A" w:rsidRDefault="00667094" w:rsidP="00667094">
      <w:pPr>
        <w:tabs>
          <w:tab w:val="left" w:pos="1440"/>
          <w:tab w:val="center" w:pos="5400"/>
        </w:tabs>
        <w:spacing w:after="0" w:line="240" w:lineRule="auto"/>
        <w:rPr>
          <w:rFonts w:ascii="Tekton Pro" w:hAnsi="Tekton Pro"/>
          <w:b/>
          <w:color w:val="FF0000"/>
          <w:sz w:val="16"/>
          <w:szCs w:val="16"/>
        </w:rPr>
      </w:pPr>
    </w:p>
    <w:p w14:paraId="01F31D71" w14:textId="77777777" w:rsidR="00667094" w:rsidRPr="00E44671" w:rsidRDefault="00667094" w:rsidP="006670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 xml:space="preserve">Retournez cette fiche accompagnée </w:t>
      </w:r>
      <w:r>
        <w:rPr>
          <w:rFonts w:ascii="Tekton Pro" w:hAnsi="Tekton Pro"/>
          <w:sz w:val="28"/>
          <w:szCs w:val="28"/>
        </w:rPr>
        <w:t>de votre paiement à :</w:t>
      </w:r>
    </w:p>
    <w:p w14:paraId="66BD289A" w14:textId="77777777" w:rsidR="00667094" w:rsidRPr="00D76CC1" w:rsidRDefault="00667094" w:rsidP="00667094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28"/>
          <w:szCs w:val="28"/>
        </w:rPr>
      </w:pPr>
      <w:r w:rsidRPr="00D76CC1">
        <w:rPr>
          <w:rFonts w:ascii="Tekton Pro" w:hAnsi="Tekton Pro"/>
          <w:sz w:val="28"/>
          <w:szCs w:val="28"/>
        </w:rPr>
        <w:t>Centre des arts populaires de Nicolet</w:t>
      </w:r>
    </w:p>
    <w:p w14:paraId="01CB90C4" w14:textId="77777777" w:rsidR="00667094" w:rsidRPr="00E44671" w:rsidRDefault="00667094" w:rsidP="00667094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D76CC1">
        <w:rPr>
          <w:rFonts w:ascii="Tekton Pro" w:hAnsi="Tekton Pro"/>
          <w:sz w:val="28"/>
          <w:szCs w:val="28"/>
        </w:rPr>
        <w:t>725, boul. Louis-Fréche</w:t>
      </w:r>
      <w:r w:rsidRPr="004E7E8E">
        <w:rPr>
          <w:rFonts w:ascii="Tekton Pro" w:hAnsi="Tekton Pro"/>
          <w:sz w:val="28"/>
          <w:szCs w:val="28"/>
        </w:rPr>
        <w:t>tte</w:t>
      </w:r>
    </w:p>
    <w:p w14:paraId="797D5A22" w14:textId="77777777" w:rsidR="00667094" w:rsidRPr="00D76CC1" w:rsidRDefault="00667094" w:rsidP="00667094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E44671">
        <w:rPr>
          <w:rFonts w:ascii="Tekton Pro" w:hAnsi="Tekton Pro"/>
          <w:sz w:val="36"/>
          <w:szCs w:val="36"/>
        </w:rPr>
        <w:t>Nicolet     J3T 1L6</w:t>
      </w:r>
    </w:p>
    <w:p w14:paraId="58F7CDA1" w14:textId="77777777" w:rsidR="00667094" w:rsidRDefault="00667094" w:rsidP="006670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color w:val="FF0000"/>
          <w:sz w:val="24"/>
          <w:szCs w:val="24"/>
        </w:rPr>
      </w:pPr>
      <w:r w:rsidRPr="00D76CC1">
        <w:rPr>
          <w:rFonts w:ascii="Tekton Pro" w:hAnsi="Tekton Pro"/>
          <w:color w:val="FF0000"/>
          <w:sz w:val="24"/>
          <w:szCs w:val="24"/>
        </w:rPr>
        <w:t xml:space="preserve">* </w:t>
      </w:r>
      <w:r w:rsidRPr="00D76CC1">
        <w:rPr>
          <w:rFonts w:ascii="Tekton Pro" w:hAnsi="Tekton Pro"/>
          <w:color w:val="FF0000"/>
          <w:sz w:val="24"/>
          <w:szCs w:val="24"/>
        </w:rPr>
        <w:tab/>
      </w:r>
      <w:r>
        <w:rPr>
          <w:rFonts w:ascii="Tekton Pro" w:hAnsi="Tekton Pro"/>
          <w:color w:val="FF0000"/>
          <w:sz w:val="24"/>
          <w:szCs w:val="24"/>
        </w:rPr>
        <w:t>Les chèques doivent être faits à l’ordre de : Centre des arts populaires</w:t>
      </w:r>
    </w:p>
    <w:p w14:paraId="35986D09" w14:textId="6CFD8AA6" w:rsidR="00667094" w:rsidRPr="00D76CC1" w:rsidRDefault="00667094" w:rsidP="006670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color w:val="FF0000"/>
          <w:sz w:val="24"/>
          <w:szCs w:val="24"/>
        </w:rPr>
      </w:pPr>
      <w:r w:rsidRPr="00D76CC1">
        <w:rPr>
          <w:rFonts w:ascii="Tekton Pro" w:hAnsi="Tekton Pro"/>
          <w:color w:val="FF0000"/>
          <w:sz w:val="24"/>
          <w:szCs w:val="24"/>
        </w:rPr>
        <w:t>*</w:t>
      </w:r>
      <w:r>
        <w:rPr>
          <w:rFonts w:ascii="Tekton Pro" w:hAnsi="Tekton Pro"/>
          <w:color w:val="FF0000"/>
          <w:sz w:val="24"/>
          <w:szCs w:val="24"/>
        </w:rPr>
        <w:tab/>
      </w:r>
      <w:r w:rsidRPr="00D76CC1">
        <w:rPr>
          <w:rFonts w:ascii="Tekton Pro" w:hAnsi="Tekton Pro"/>
          <w:color w:val="FF0000"/>
          <w:sz w:val="24"/>
          <w:szCs w:val="24"/>
        </w:rPr>
        <w:t xml:space="preserve">Les chèques postdatés devront être échangeables au plus tard le </w:t>
      </w:r>
      <w:r w:rsidR="001D11DF">
        <w:rPr>
          <w:rFonts w:ascii="Tekton Pro" w:hAnsi="Tekton Pro"/>
          <w:b/>
          <w:color w:val="FF0000"/>
          <w:sz w:val="24"/>
          <w:szCs w:val="24"/>
          <w:u w:val="single"/>
        </w:rPr>
        <w:t xml:space="preserve">31 octobre </w:t>
      </w:r>
      <w:r>
        <w:rPr>
          <w:rFonts w:ascii="Tekton Pro" w:hAnsi="Tekton Pro"/>
          <w:b/>
          <w:color w:val="FF0000"/>
          <w:sz w:val="24"/>
          <w:szCs w:val="24"/>
          <w:u w:val="single"/>
        </w:rPr>
        <w:t>202</w:t>
      </w:r>
      <w:r w:rsidR="001D11DF">
        <w:rPr>
          <w:rFonts w:ascii="Tekton Pro" w:hAnsi="Tekton Pro"/>
          <w:b/>
          <w:color w:val="FF0000"/>
          <w:sz w:val="24"/>
          <w:szCs w:val="24"/>
          <w:u w:val="single"/>
        </w:rPr>
        <w:t>5</w:t>
      </w:r>
      <w:r w:rsidRPr="00D76CC1">
        <w:rPr>
          <w:rFonts w:ascii="Tekton Pro" w:hAnsi="Tekton Pro"/>
          <w:b/>
          <w:color w:val="FF0000"/>
          <w:sz w:val="24"/>
          <w:szCs w:val="24"/>
          <w:u w:val="single"/>
        </w:rPr>
        <w:t>,</w:t>
      </w:r>
    </w:p>
    <w:p w14:paraId="339BBA0D" w14:textId="77777777" w:rsidR="0086305C" w:rsidRPr="002E46B4" w:rsidRDefault="00667094" w:rsidP="006670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sz w:val="28"/>
          <w:szCs w:val="28"/>
        </w:rPr>
      </w:pPr>
      <w:r w:rsidRPr="00D76CC1">
        <w:rPr>
          <w:rFonts w:ascii="Tekton Pro" w:hAnsi="Tekton Pro"/>
          <w:color w:val="FF0000"/>
          <w:sz w:val="24"/>
          <w:szCs w:val="24"/>
        </w:rPr>
        <w:tab/>
      </w:r>
      <w:proofErr w:type="gramStart"/>
      <w:r w:rsidRPr="00D76CC1">
        <w:rPr>
          <w:rFonts w:ascii="Tekton Pro" w:hAnsi="Tekton Pro"/>
          <w:color w:val="FF0000"/>
          <w:sz w:val="24"/>
          <w:szCs w:val="24"/>
        </w:rPr>
        <w:t>passé</w:t>
      </w:r>
      <w:proofErr w:type="gramEnd"/>
      <w:r w:rsidRPr="00D76CC1">
        <w:rPr>
          <w:rFonts w:ascii="Tekton Pro" w:hAnsi="Tekton Pro"/>
          <w:color w:val="FF0000"/>
          <w:sz w:val="24"/>
          <w:szCs w:val="24"/>
        </w:rPr>
        <w:t xml:space="preserve"> cette date, il ne sera pas possible d’annuler et de recevoir un remboursement.</w:t>
      </w:r>
      <w:r w:rsidRPr="00D76CC1">
        <w:rPr>
          <w:rFonts w:ascii="Tekton Pro" w:hAnsi="Tekton Pro"/>
          <w:sz w:val="24"/>
          <w:szCs w:val="24"/>
        </w:rPr>
        <w:t xml:space="preserve"> </w:t>
      </w:r>
    </w:p>
    <w:sectPr w:rsidR="0086305C" w:rsidRPr="002E46B4" w:rsidSect="000378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97" w:right="1080" w:bottom="1282" w:left="1080" w:header="432" w:footer="1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5333E" w14:textId="77777777" w:rsidR="002A3B34" w:rsidRDefault="002A3B34" w:rsidP="00D01ABA">
      <w:r>
        <w:separator/>
      </w:r>
    </w:p>
  </w:endnote>
  <w:endnote w:type="continuationSeparator" w:id="0">
    <w:p w14:paraId="23C32E1C" w14:textId="77777777" w:rsidR="002A3B34" w:rsidRDefault="002A3B34" w:rsidP="00D0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altName w:val="Calibri"/>
    <w:panose1 w:val="020F0403020208020904"/>
    <w:charset w:val="00"/>
    <w:family w:val="swiss"/>
    <w:notTrueType/>
    <w:pitch w:val="variable"/>
    <w:sig w:usb0="800000AF" w:usb1="5000204B" w:usb2="00000000" w:usb3="00000000" w:csb0="000000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I-Aerobe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32726" w14:textId="77777777" w:rsidR="00CD10AB" w:rsidRDefault="00CD10A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94DE" w14:textId="6E27ADC7" w:rsidR="0086305C" w:rsidRPr="00CD3D87" w:rsidRDefault="0035467A" w:rsidP="0086305C">
    <w:pPr>
      <w:pStyle w:val="Pieddepage"/>
      <w:tabs>
        <w:tab w:val="clear" w:pos="8640"/>
      </w:tabs>
      <w:ind w:left="-709" w:right="-574"/>
      <w:jc w:val="center"/>
      <w:rPr>
        <w:rFonts w:ascii="JI-Aerobe" w:hAnsi="JI-Aerobe"/>
        <w:color w:val="984806"/>
      </w:rPr>
    </w:pPr>
    <w:r>
      <w:rPr>
        <w:rFonts w:ascii="JI-Aerobe" w:hAnsi="JI-Aerobe"/>
        <w:noProof/>
        <w:color w:val="984806"/>
        <w:lang w:eastAsia="fr-CA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0ED95EB4" wp14:editId="2C2DA535">
              <wp:simplePos x="0" y="0"/>
              <wp:positionH relativeFrom="column">
                <wp:posOffset>-516255</wp:posOffset>
              </wp:positionH>
              <wp:positionV relativeFrom="paragraph">
                <wp:posOffset>22860</wp:posOffset>
              </wp:positionV>
              <wp:extent cx="5638800" cy="462915"/>
              <wp:effectExtent l="0" t="3810" r="1905" b="0"/>
              <wp:wrapNone/>
              <wp:docPr id="138698388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0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B6F84" w14:textId="77777777" w:rsidR="0086305C" w:rsidRPr="00B61946" w:rsidRDefault="0086305C" w:rsidP="0086305C">
                          <w:pPr>
                            <w:pStyle w:val="Pieddepage"/>
                            <w:tabs>
                              <w:tab w:val="clear" w:pos="8640"/>
                            </w:tabs>
                            <w:spacing w:line="276" w:lineRule="auto"/>
                            <w:ind w:left="-90" w:right="-31"/>
                            <w:jc w:val="center"/>
                            <w:rPr>
                              <w:rFonts w:ascii="Tahoma" w:hAnsi="Tahoma" w:cs="Tahoma"/>
                              <w:color w:val="7030A0"/>
                              <w:sz w:val="15"/>
                              <w:szCs w:val="15"/>
                            </w:rPr>
                          </w:pPr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725, boulevard. Louis-</w:t>
                          </w:r>
                          <w:proofErr w:type="gramStart"/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Fréchette,  Nicolet</w:t>
                          </w:r>
                          <w:proofErr w:type="gramEnd"/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 xml:space="preserve">  (</w:t>
                          </w:r>
                          <w:proofErr w:type="gramStart"/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 xml:space="preserve">Québec)   </w:t>
                          </w:r>
                          <w:proofErr w:type="gramEnd"/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J3T 1L6   819 293-4646</w:t>
                          </w:r>
                          <w:r>
                            <w:rPr>
                              <w:rFonts w:ascii="Tahoma" w:hAnsi="Tahoma" w:cs="Tahoma"/>
                              <w:color w:val="7030A0"/>
                              <w:sz w:val="15"/>
                              <w:szCs w:val="15"/>
                            </w:rPr>
                            <w:t xml:space="preserve">   </w:t>
                          </w:r>
                          <w:hyperlink r:id="rId1" w:history="1">
                            <w:r w:rsidRPr="00331C80">
                              <w:rPr>
                                <w:rStyle w:val="Lienhypertexte"/>
                                <w:rFonts w:ascii="Tahoma" w:hAnsi="Tahoma" w:cs="Tahoma"/>
                                <w:sz w:val="14"/>
                                <w:szCs w:val="14"/>
                              </w:rPr>
                              <w:t>artspopulaires.org</w:t>
                            </w:r>
                          </w:hyperlink>
                          <w:r w:rsidRPr="004815C4">
                            <w:rPr>
                              <w:rFonts w:ascii="Tahoma" w:hAnsi="Tahoma" w:cs="Tahoma"/>
                              <w:color w:val="984806"/>
                              <w:sz w:val="14"/>
                              <w:szCs w:val="14"/>
                            </w:rPr>
                            <w:t xml:space="preserve">    </w:t>
                          </w:r>
                          <w:hyperlink r:id="rId2" w:history="1">
                            <w:r w:rsidRPr="004815C4">
                              <w:rPr>
                                <w:rStyle w:val="Lienhypertexte"/>
                                <w:rFonts w:ascii="Tahoma" w:hAnsi="Tahoma" w:cs="Tahoma"/>
                                <w:sz w:val="14"/>
                                <w:szCs w:val="14"/>
                              </w:rPr>
                              <w:t>artspopulaires@sogetel.net</w:t>
                            </w:r>
                          </w:hyperlink>
                        </w:p>
                        <w:p w14:paraId="35A223EC" w14:textId="77777777" w:rsidR="0086305C" w:rsidRPr="004815C4" w:rsidRDefault="0086305C" w:rsidP="0086305C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95EB4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26" type="#_x0000_t202" style="position:absolute;left:0;text-align:left;margin-left:-40.65pt;margin-top:1.8pt;width:444pt;height:36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pu4AEAAKEDAAAOAAAAZHJzL2Uyb0RvYy54bWysU8GO0zAQvSPxD5bvNE1pSzd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" filled="f" stroked="f">
              <v:textbox>
                <w:txbxContent>
                  <w:p w14:paraId="756B6F84" w14:textId="77777777" w:rsidR="0086305C" w:rsidRPr="00B61946" w:rsidRDefault="0086305C" w:rsidP="0086305C">
                    <w:pPr>
                      <w:pStyle w:val="Pieddepage"/>
                      <w:tabs>
                        <w:tab w:val="clear" w:pos="8640"/>
                      </w:tabs>
                      <w:spacing w:line="276" w:lineRule="auto"/>
                      <w:ind w:left="-90" w:right="-31"/>
                      <w:jc w:val="center"/>
                      <w:rPr>
                        <w:rFonts w:ascii="Tahoma" w:hAnsi="Tahoma" w:cs="Tahoma"/>
                        <w:color w:val="7030A0"/>
                        <w:sz w:val="15"/>
                        <w:szCs w:val="15"/>
                      </w:rPr>
                    </w:pPr>
                    <w:r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725, boulevard. Louis-Fréchette,  Nicolet  (Québec)   J3T 1L6   819 293-4646</w:t>
                    </w:r>
                    <w:r>
                      <w:rPr>
                        <w:rFonts w:ascii="Tahoma" w:hAnsi="Tahoma" w:cs="Tahoma"/>
                        <w:color w:val="7030A0"/>
                        <w:sz w:val="15"/>
                        <w:szCs w:val="15"/>
                      </w:rPr>
                      <w:t xml:space="preserve">   </w:t>
                    </w:r>
                    <w:hyperlink r:id="rId3" w:history="1">
                      <w:r w:rsidRPr="00331C80">
                        <w:rPr>
                          <w:rStyle w:val="Lienhypertexte"/>
                          <w:rFonts w:ascii="Tahoma" w:hAnsi="Tahoma" w:cs="Tahoma"/>
                          <w:sz w:val="14"/>
                          <w:szCs w:val="14"/>
                        </w:rPr>
                        <w:t>artspopulaires.org</w:t>
                      </w:r>
                    </w:hyperlink>
                    <w:r w:rsidRPr="004815C4">
                      <w:rPr>
                        <w:rFonts w:ascii="Tahoma" w:hAnsi="Tahoma" w:cs="Tahoma"/>
                        <w:color w:val="984806"/>
                        <w:sz w:val="14"/>
                        <w:szCs w:val="14"/>
                      </w:rPr>
                      <w:t xml:space="preserve">    </w:t>
                    </w:r>
                    <w:hyperlink r:id="rId4" w:history="1">
                      <w:r w:rsidRPr="004815C4">
                        <w:rPr>
                          <w:rStyle w:val="Lienhypertexte"/>
                          <w:rFonts w:ascii="Tahoma" w:hAnsi="Tahoma" w:cs="Tahoma"/>
                          <w:sz w:val="14"/>
                          <w:szCs w:val="14"/>
                        </w:rPr>
                        <w:t>artspopulaires@sogetel.net</w:t>
                      </w:r>
                    </w:hyperlink>
                  </w:p>
                  <w:p w14:paraId="35A223EC" w14:textId="77777777" w:rsidR="0086305C" w:rsidRPr="004815C4" w:rsidRDefault="0086305C" w:rsidP="0086305C">
                    <w:pPr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JI-Aerobe" w:hAnsi="JI-Aerobe"/>
        <w:noProof/>
        <w:color w:val="984806" w:themeColor="accent6" w:themeShade="80"/>
        <w:lang w:eastAsia="fr-CA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412D291" wp14:editId="41054D84">
              <wp:simplePos x="0" y="0"/>
              <wp:positionH relativeFrom="column">
                <wp:posOffset>-482600</wp:posOffset>
              </wp:positionH>
              <wp:positionV relativeFrom="paragraph">
                <wp:posOffset>23495</wp:posOffset>
              </wp:positionV>
              <wp:extent cx="7003415" cy="635"/>
              <wp:effectExtent l="12700" t="13970" r="13335" b="13970"/>
              <wp:wrapNone/>
              <wp:docPr id="258783218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0341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3ED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5" o:spid="_x0000_s1026" type="#_x0000_t32" style="position:absolute;margin-left:-38pt;margin-top:1.85pt;width:551.45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" strokecolor="#974706 [1609]" strokeweight="1pt"/>
          </w:pict>
        </mc:Fallback>
      </mc:AlternateContent>
    </w:r>
    <w:r>
      <w:rPr>
        <w:rFonts w:ascii="JI-Aerobe" w:hAnsi="JI-Aerobe"/>
        <w:noProof/>
        <w:color w:val="984806" w:themeColor="accent6" w:themeShade="80"/>
        <w:lang w:eastAsia="fr-CA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2124E0D7" wp14:editId="4AAE774D">
              <wp:simplePos x="0" y="0"/>
              <wp:positionH relativeFrom="column">
                <wp:posOffset>6737985</wp:posOffset>
              </wp:positionH>
              <wp:positionV relativeFrom="paragraph">
                <wp:posOffset>22860</wp:posOffset>
              </wp:positionV>
              <wp:extent cx="167640" cy="1270"/>
              <wp:effectExtent l="13335" t="13335" r="9525" b="13970"/>
              <wp:wrapNone/>
              <wp:docPr id="418903789" name="Auto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7640" cy="12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F2AAE3" id="AutoShape 74" o:spid="_x0000_s1026" type="#_x0000_t32" style="position:absolute;margin-left:530.55pt;margin-top:1.8pt;width:13.2pt;height: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" strokecolor="#974706 [1609]" strokeweight="1pt"/>
          </w:pict>
        </mc:Fallback>
      </mc:AlternateContent>
    </w:r>
    <w:r w:rsidR="0086305C">
      <w:rPr>
        <w:rFonts w:ascii="JI-Aerobe" w:hAnsi="JI-Aerobe"/>
        <w:noProof/>
        <w:color w:val="CC0066"/>
        <w:lang w:eastAsia="fr-CA"/>
      </w:rPr>
      <w:drawing>
        <wp:anchor distT="0" distB="0" distL="114300" distR="114300" simplePos="0" relativeHeight="251748352" behindDoc="0" locked="0" layoutInCell="1" allowOverlap="1" wp14:anchorId="1ED25B9E" wp14:editId="07118921">
          <wp:simplePos x="0" y="0"/>
          <wp:positionH relativeFrom="column">
            <wp:posOffset>5258435</wp:posOffset>
          </wp:positionH>
          <wp:positionV relativeFrom="paragraph">
            <wp:posOffset>-31115</wp:posOffset>
          </wp:positionV>
          <wp:extent cx="1606550" cy="643890"/>
          <wp:effectExtent l="19050" t="0" r="0" b="0"/>
          <wp:wrapNone/>
          <wp:docPr id="10" name="Image 2" descr="Logo_ville_nicole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ille_nicolet_RGB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065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zh-TW"/>
      </w:rPr>
      <mc:AlternateContent>
        <mc:Choice Requires="wps">
          <w:drawing>
            <wp:anchor distT="0" distB="0" distL="114300" distR="114300" simplePos="0" relativeHeight="251749376" behindDoc="0" locked="0" layoutInCell="0" allowOverlap="1" wp14:anchorId="46C66A77" wp14:editId="5AE60C7F">
              <wp:simplePos x="0" y="0"/>
              <wp:positionH relativeFrom="rightMargin">
                <wp:posOffset>-6955790</wp:posOffset>
              </wp:positionH>
              <wp:positionV relativeFrom="margin">
                <wp:posOffset>5817870</wp:posOffset>
              </wp:positionV>
              <wp:extent cx="519430" cy="2183130"/>
              <wp:effectExtent l="0" t="0" r="0" b="0"/>
              <wp:wrapNone/>
              <wp:docPr id="8498209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ECC7E" w14:textId="77777777" w:rsidR="0086305C" w:rsidRDefault="0086305C" w:rsidP="0086305C">
                          <w:pPr>
                            <w:pStyle w:val="Pieddepage"/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C66A77" id="Rectangle 73" o:spid="_x0000_s1027" style="position:absolute;left:0;text-align:left;margin-left:-547.7pt;margin-top:458.1pt;width:40.9pt;height:171.9pt;z-index:25174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" o:allowincell="f" filled="f" stroked="f">
              <v:textbox style="layout-flow:vertical;mso-layout-flow-alt:bottom-to-top;mso-fit-shape-to-text:t">
                <w:txbxContent>
                  <w:p w14:paraId="112ECC7E" w14:textId="77777777" w:rsidR="0086305C" w:rsidRDefault="0086305C" w:rsidP="0086305C">
                    <w:pPr>
                      <w:pStyle w:val="Pieddepage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7501C8EF" w14:textId="083F269D" w:rsidR="0086305C" w:rsidRDefault="0035467A" w:rsidP="0086305C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JI-Aerobe" w:hAnsi="JI-Aerobe"/>
        <w:noProof/>
        <w:color w:val="984806"/>
        <w:lang w:eastAsia="fr-CA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44EF28E7" wp14:editId="7F0BF190">
              <wp:simplePos x="0" y="0"/>
              <wp:positionH relativeFrom="column">
                <wp:posOffset>-411480</wp:posOffset>
              </wp:positionH>
              <wp:positionV relativeFrom="paragraph">
                <wp:posOffset>32385</wp:posOffset>
              </wp:positionV>
              <wp:extent cx="1334135" cy="244475"/>
              <wp:effectExtent l="0" t="3810" r="1270" b="0"/>
              <wp:wrapNone/>
              <wp:docPr id="310834690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C0086" w14:textId="77777777" w:rsidR="0086305C" w:rsidRPr="004C1C79" w:rsidRDefault="0086305C" w:rsidP="0086305C">
                          <w:pPr>
                            <w:rPr>
                              <w:color w:val="984806" w:themeColor="accent6" w:themeShade="80"/>
                            </w:rPr>
                          </w:pPr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Merci à nos partenaires 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F28E7" id="Text Box 77" o:spid="_x0000_s1028" type="#_x0000_t202" style="position:absolute;left:0;text-align:left;margin-left:-32.4pt;margin-top:2.55pt;width:105.05pt;height:1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" filled="f" stroked="f">
              <v:textbox>
                <w:txbxContent>
                  <w:p w14:paraId="631C0086" w14:textId="77777777" w:rsidR="0086305C" w:rsidRPr="004C1C79" w:rsidRDefault="0086305C" w:rsidP="0086305C">
                    <w:pPr>
                      <w:rPr>
                        <w:color w:val="984806" w:themeColor="accent6" w:themeShade="80"/>
                      </w:rPr>
                    </w:pPr>
                    <w:r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Merci à nos partenaires :</w:t>
                    </w:r>
                  </w:p>
                </w:txbxContent>
              </v:textbox>
            </v:shape>
          </w:pict>
        </mc:Fallback>
      </mc:AlternateContent>
    </w:r>
  </w:p>
  <w:p w14:paraId="6086732E" w14:textId="77777777" w:rsidR="0086305C" w:rsidRDefault="0086305C" w:rsidP="0086305C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55520" behindDoc="0" locked="0" layoutInCell="1" allowOverlap="1" wp14:anchorId="2600FF4F" wp14:editId="0F4F47ED">
          <wp:simplePos x="0" y="0"/>
          <wp:positionH relativeFrom="column">
            <wp:posOffset>2158376</wp:posOffset>
          </wp:positionH>
          <wp:positionV relativeFrom="paragraph">
            <wp:posOffset>52291</wp:posOffset>
          </wp:positionV>
          <wp:extent cx="671273" cy="335939"/>
          <wp:effectExtent l="19050" t="0" r="0" b="0"/>
          <wp:wrapNone/>
          <wp:docPr id="11" name="Image 3" descr="VI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A_LOGO_CMYK.jpg"/>
                  <pic:cNvPicPr/>
                </pic:nvPicPr>
                <pic:blipFill>
                  <a:blip r:embed="rId6"/>
                  <a:srcRect l="10863" t="22316" r="10565" b="22105"/>
                  <a:stretch>
                    <a:fillRect/>
                  </a:stretch>
                </pic:blipFill>
                <pic:spPr>
                  <a:xfrm>
                    <a:off x="0" y="0"/>
                    <a:ext cx="671496" cy="33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57568" behindDoc="0" locked="0" layoutInCell="1" allowOverlap="1" wp14:anchorId="6F871AD9" wp14:editId="2D1DE92D">
          <wp:simplePos x="0" y="0"/>
          <wp:positionH relativeFrom="column">
            <wp:posOffset>2953851</wp:posOffset>
          </wp:positionH>
          <wp:positionV relativeFrom="paragraph">
            <wp:posOffset>77609</wp:posOffset>
          </wp:positionV>
          <wp:extent cx="1011632" cy="322418"/>
          <wp:effectExtent l="19050" t="0" r="0" b="0"/>
          <wp:wrapNone/>
          <wp:docPr id="12" name="Image 1" descr="C:\Users\Utilisateur\AppData\Local\Microsoft\Windows\INetCache\Content.Outlook\MTABXRWT\AssuranceRECT_JauneGris_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sateur\AppData\Local\Microsoft\Windows\INetCache\Content.Outlook\MTABXRWT\AssuranceRECT_JauneGris_rgb (2)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632" cy="322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53472" behindDoc="0" locked="0" layoutInCell="1" allowOverlap="1" wp14:anchorId="6F871E04" wp14:editId="2D9761E9">
          <wp:simplePos x="0" y="0"/>
          <wp:positionH relativeFrom="column">
            <wp:posOffset>4093168</wp:posOffset>
          </wp:positionH>
          <wp:positionV relativeFrom="paragraph">
            <wp:posOffset>75683</wp:posOffset>
          </wp:positionV>
          <wp:extent cx="1044585" cy="313841"/>
          <wp:effectExtent l="19050" t="0" r="3165" b="0"/>
          <wp:wrapNone/>
          <wp:docPr id="13" name="Image 4" descr="C:\Users\Utilisateur\AppData\Local\Microsoft\Windows\Temporary Internet Files\Content.Outlook\DH0NWQSV\815-10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ilisateur\AppData\Local\Microsoft\Windows\Temporary Internet Files\Content.Outlook\DH0NWQSV\815-10038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85" cy="313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0FD9D61" w14:textId="77777777" w:rsidR="0086305C" w:rsidRPr="004B3A6F" w:rsidRDefault="0086305C" w:rsidP="0086305C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58592" behindDoc="0" locked="0" layoutInCell="1" allowOverlap="1" wp14:anchorId="2393F533" wp14:editId="7E3258ED">
          <wp:simplePos x="0" y="0"/>
          <wp:positionH relativeFrom="column">
            <wp:posOffset>746760</wp:posOffset>
          </wp:positionH>
          <wp:positionV relativeFrom="paragraph">
            <wp:posOffset>50800</wp:posOffset>
          </wp:positionV>
          <wp:extent cx="1249045" cy="263525"/>
          <wp:effectExtent l="19050" t="0" r="8255" b="0"/>
          <wp:wrapNone/>
          <wp:docPr id="14" name="Image 3" descr="C:\Users\Utilisateur\Documents\Centre des arts\Communications\Logos\logo Sogetel\soget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tilisateur\Documents\Centre des arts\Communications\Logos\logo Sogetel\sogetel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26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54496" behindDoc="0" locked="0" layoutInCell="1" allowOverlap="1" wp14:anchorId="6C8A6D29" wp14:editId="158AC1D9">
          <wp:simplePos x="0" y="0"/>
          <wp:positionH relativeFrom="column">
            <wp:posOffset>-327025</wp:posOffset>
          </wp:positionH>
          <wp:positionV relativeFrom="paragraph">
            <wp:posOffset>50165</wp:posOffset>
          </wp:positionV>
          <wp:extent cx="939800" cy="246380"/>
          <wp:effectExtent l="19050" t="0" r="0" b="0"/>
          <wp:wrapNone/>
          <wp:docPr id="15" name="Image 6" descr="AugerAuto_logo_50_ans_argent_fond_noi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gerAuto_logo_50_ans_argent_fond_noir_300dpi.jpg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939800" cy="24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8B5AC5" w14:textId="77777777" w:rsidR="0086305C" w:rsidRDefault="0086305C" w:rsidP="0086305C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  <w:p w14:paraId="49260AD0" w14:textId="77777777" w:rsidR="00B81E38" w:rsidRPr="009E5DFD" w:rsidRDefault="00B81E38" w:rsidP="00B81E38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  <w:p w14:paraId="53799FD5" w14:textId="77777777" w:rsidR="00B81E38" w:rsidRPr="00B81E38" w:rsidRDefault="00B81E38" w:rsidP="00B81E3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52DD0" w14:textId="3D488E1D" w:rsidR="005E28C3" w:rsidRPr="00CD3D87" w:rsidRDefault="0035467A" w:rsidP="005E28C3">
    <w:pPr>
      <w:pStyle w:val="Pieddepage"/>
      <w:tabs>
        <w:tab w:val="clear" w:pos="8640"/>
      </w:tabs>
      <w:ind w:left="-709" w:right="-574"/>
      <w:jc w:val="center"/>
      <w:rPr>
        <w:rFonts w:ascii="JI-Aerobe" w:hAnsi="JI-Aerobe"/>
        <w:color w:val="984806"/>
      </w:rPr>
    </w:pPr>
    <w:r>
      <w:rPr>
        <w:rFonts w:ascii="JI-Aerobe" w:hAnsi="JI-Aerobe"/>
        <w:noProof/>
        <w:color w:val="984806"/>
        <w:lang w:eastAsia="fr-CA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73B505E" wp14:editId="40349BC4">
              <wp:simplePos x="0" y="0"/>
              <wp:positionH relativeFrom="column">
                <wp:posOffset>-516255</wp:posOffset>
              </wp:positionH>
              <wp:positionV relativeFrom="paragraph">
                <wp:posOffset>22860</wp:posOffset>
              </wp:positionV>
              <wp:extent cx="5638800" cy="462915"/>
              <wp:effectExtent l="0" t="3810" r="1905" b="0"/>
              <wp:wrapNone/>
              <wp:docPr id="50555650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0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C0139" w14:textId="77777777" w:rsidR="00CD5DD0" w:rsidRPr="00B61946" w:rsidRDefault="004815C4" w:rsidP="00B61946">
                          <w:pPr>
                            <w:pStyle w:val="Pieddepage"/>
                            <w:tabs>
                              <w:tab w:val="clear" w:pos="8640"/>
                            </w:tabs>
                            <w:spacing w:line="276" w:lineRule="auto"/>
                            <w:ind w:left="-90" w:right="-31"/>
                            <w:jc w:val="center"/>
                            <w:rPr>
                              <w:rFonts w:ascii="Tahoma" w:hAnsi="Tahoma" w:cs="Tahoma"/>
                              <w:color w:val="7030A0"/>
                              <w:sz w:val="15"/>
                              <w:szCs w:val="15"/>
                            </w:rPr>
                          </w:pPr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725, boulevard</w:t>
                          </w:r>
                          <w:r w:rsidR="00CD5DD0"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. Louis-</w:t>
                          </w:r>
                          <w:proofErr w:type="gramStart"/>
                          <w:r w:rsidR="00CD5DD0"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Fréchette,  Nicolet</w:t>
                          </w:r>
                          <w:proofErr w:type="gramEnd"/>
                          <w:r w:rsidR="00CD5DD0"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(</w:t>
                          </w:r>
                          <w:proofErr w:type="gramStart"/>
                          <w:r w:rsidR="00CD5DD0"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Q</w:t>
                          </w:r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uébe</w:t>
                          </w:r>
                          <w:r w:rsidR="00CD5DD0"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c</w:t>
                          </w:r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 xml:space="preserve">)   </w:t>
                          </w:r>
                          <w:proofErr w:type="gramEnd"/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 xml:space="preserve">J3T 1L6   819 </w:t>
                          </w:r>
                          <w:r w:rsidR="00CD5DD0"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293-4646</w:t>
                          </w:r>
                          <w:r w:rsidR="00B61946">
                            <w:rPr>
                              <w:rFonts w:ascii="Tahoma" w:hAnsi="Tahoma" w:cs="Tahoma"/>
                              <w:color w:val="7030A0"/>
                              <w:sz w:val="15"/>
                              <w:szCs w:val="15"/>
                            </w:rPr>
                            <w:t xml:space="preserve">   </w:t>
                          </w:r>
                          <w:hyperlink r:id="rId1" w:history="1">
                            <w:r w:rsidRPr="00331C80">
                              <w:rPr>
                                <w:rStyle w:val="Lienhypertexte"/>
                                <w:rFonts w:ascii="Tahoma" w:hAnsi="Tahoma" w:cs="Tahoma"/>
                                <w:sz w:val="14"/>
                                <w:szCs w:val="14"/>
                              </w:rPr>
                              <w:t>artspopulaires.org</w:t>
                            </w:r>
                          </w:hyperlink>
                          <w:r w:rsidR="00CD5DD0" w:rsidRPr="004815C4">
                            <w:rPr>
                              <w:rFonts w:ascii="Tahoma" w:hAnsi="Tahoma" w:cs="Tahoma"/>
                              <w:color w:val="984806"/>
                              <w:sz w:val="14"/>
                              <w:szCs w:val="14"/>
                            </w:rPr>
                            <w:t xml:space="preserve">    </w:t>
                          </w:r>
                          <w:hyperlink r:id="rId2" w:history="1">
                            <w:r w:rsidR="00CD5DD0" w:rsidRPr="004815C4">
                              <w:rPr>
                                <w:rStyle w:val="Lienhypertexte"/>
                                <w:rFonts w:ascii="Tahoma" w:hAnsi="Tahoma" w:cs="Tahoma"/>
                                <w:sz w:val="14"/>
                                <w:szCs w:val="14"/>
                              </w:rPr>
                              <w:t>artspopulaires@sogetel.net</w:t>
                            </w:r>
                          </w:hyperlink>
                        </w:p>
                        <w:p w14:paraId="10C7C7B2" w14:textId="77777777" w:rsidR="00CD5DD0" w:rsidRPr="004815C4" w:rsidRDefault="00CD5DD0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B505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left:0;text-align:left;margin-left:-40.65pt;margin-top:1.8pt;width:444pt;height:3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" filled="f" stroked="f">
              <v:textbox>
                <w:txbxContent>
                  <w:p w14:paraId="5AFC0139" w14:textId="77777777" w:rsidR="00CD5DD0" w:rsidRPr="00B61946" w:rsidRDefault="004815C4" w:rsidP="00B61946">
                    <w:pPr>
                      <w:pStyle w:val="Pieddepage"/>
                      <w:tabs>
                        <w:tab w:val="clear" w:pos="8640"/>
                      </w:tabs>
                      <w:spacing w:line="276" w:lineRule="auto"/>
                      <w:ind w:left="-90" w:right="-31"/>
                      <w:jc w:val="center"/>
                      <w:rPr>
                        <w:rFonts w:ascii="Tahoma" w:hAnsi="Tahoma" w:cs="Tahoma"/>
                        <w:color w:val="7030A0"/>
                        <w:sz w:val="15"/>
                        <w:szCs w:val="15"/>
                      </w:rPr>
                    </w:pPr>
                    <w:r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725, boulevard</w:t>
                    </w:r>
                    <w:r w:rsidR="00CD5DD0"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 xml:space="preserve">. Louis-Fréchette,  Nicolet  </w:t>
                    </w:r>
                    <w:r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(</w:t>
                    </w:r>
                    <w:r w:rsidR="00CD5DD0"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Q</w:t>
                    </w:r>
                    <w:r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uébe</w:t>
                    </w:r>
                    <w:r w:rsidR="00CD5DD0"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c</w:t>
                    </w:r>
                    <w:r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 xml:space="preserve">)   J3T 1L6   819 </w:t>
                    </w:r>
                    <w:r w:rsidR="00CD5DD0"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293-4646</w:t>
                    </w:r>
                    <w:r w:rsidR="00B61946">
                      <w:rPr>
                        <w:rFonts w:ascii="Tahoma" w:hAnsi="Tahoma" w:cs="Tahoma"/>
                        <w:color w:val="7030A0"/>
                        <w:sz w:val="15"/>
                        <w:szCs w:val="15"/>
                      </w:rPr>
                      <w:t xml:space="preserve">   </w:t>
                    </w:r>
                    <w:hyperlink r:id="rId3" w:history="1">
                      <w:r w:rsidRPr="00331C80">
                        <w:rPr>
                          <w:rStyle w:val="Lienhypertexte"/>
                          <w:rFonts w:ascii="Tahoma" w:hAnsi="Tahoma" w:cs="Tahoma"/>
                          <w:sz w:val="14"/>
                          <w:szCs w:val="14"/>
                        </w:rPr>
                        <w:t>artspopulaires.org</w:t>
                      </w:r>
                    </w:hyperlink>
                    <w:r w:rsidR="00CD5DD0" w:rsidRPr="004815C4">
                      <w:rPr>
                        <w:rFonts w:ascii="Tahoma" w:hAnsi="Tahoma" w:cs="Tahoma"/>
                        <w:color w:val="984806"/>
                        <w:sz w:val="14"/>
                        <w:szCs w:val="14"/>
                      </w:rPr>
                      <w:t xml:space="preserve">    </w:t>
                    </w:r>
                    <w:hyperlink r:id="rId4" w:history="1">
                      <w:r w:rsidR="00CD5DD0" w:rsidRPr="004815C4">
                        <w:rPr>
                          <w:rStyle w:val="Lienhypertexte"/>
                          <w:rFonts w:ascii="Tahoma" w:hAnsi="Tahoma" w:cs="Tahoma"/>
                          <w:sz w:val="14"/>
                          <w:szCs w:val="14"/>
                        </w:rPr>
                        <w:t>artspopulaires@sogetel.net</w:t>
                      </w:r>
                    </w:hyperlink>
                  </w:p>
                  <w:p w14:paraId="10C7C7B2" w14:textId="77777777" w:rsidR="00CD5DD0" w:rsidRPr="004815C4" w:rsidRDefault="00CD5DD0">
                    <w:pPr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JI-Aerobe" w:hAnsi="JI-Aerobe"/>
        <w:noProof/>
        <w:color w:val="984806" w:themeColor="accent6" w:themeShade="80"/>
        <w:lang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86D1E9" wp14:editId="478803E9">
              <wp:simplePos x="0" y="0"/>
              <wp:positionH relativeFrom="column">
                <wp:posOffset>-482600</wp:posOffset>
              </wp:positionH>
              <wp:positionV relativeFrom="paragraph">
                <wp:posOffset>23495</wp:posOffset>
              </wp:positionV>
              <wp:extent cx="7003415" cy="635"/>
              <wp:effectExtent l="12700" t="13970" r="13335" b="13970"/>
              <wp:wrapNone/>
              <wp:docPr id="17482322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0341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CDD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38pt;margin-top:1.85pt;width:551.4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" strokecolor="#974706 [1609]" strokeweight="1pt"/>
          </w:pict>
        </mc:Fallback>
      </mc:AlternateContent>
    </w:r>
    <w:r>
      <w:rPr>
        <w:rFonts w:ascii="JI-Aerobe" w:hAnsi="JI-Aerobe"/>
        <w:noProof/>
        <w:color w:val="984806" w:themeColor="accent6" w:themeShade="80"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2F8E1F" wp14:editId="34394675">
              <wp:simplePos x="0" y="0"/>
              <wp:positionH relativeFrom="column">
                <wp:posOffset>6737985</wp:posOffset>
              </wp:positionH>
              <wp:positionV relativeFrom="paragraph">
                <wp:posOffset>22860</wp:posOffset>
              </wp:positionV>
              <wp:extent cx="167640" cy="1270"/>
              <wp:effectExtent l="13335" t="13335" r="9525" b="13970"/>
              <wp:wrapNone/>
              <wp:docPr id="1602025860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7640" cy="12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33D3B8" id="AutoShape 4" o:spid="_x0000_s1026" type="#_x0000_t32" style="position:absolute;margin-left:530.55pt;margin-top:1.8pt;width:13.2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" strokecolor="#974706 [1609]" strokeweight="1pt"/>
          </w:pict>
        </mc:Fallback>
      </mc:AlternateContent>
    </w:r>
    <w:r w:rsidR="005E2E92">
      <w:rPr>
        <w:rFonts w:ascii="JI-Aerobe" w:hAnsi="JI-Aerobe"/>
        <w:noProof/>
        <w:color w:val="CC0066"/>
        <w:lang w:eastAsia="fr-CA"/>
      </w:rPr>
      <w:drawing>
        <wp:anchor distT="0" distB="0" distL="114300" distR="114300" simplePos="0" relativeHeight="251655167" behindDoc="0" locked="0" layoutInCell="1" allowOverlap="1" wp14:anchorId="7F6BF0C2" wp14:editId="6B0036D7">
          <wp:simplePos x="0" y="0"/>
          <wp:positionH relativeFrom="column">
            <wp:posOffset>5258435</wp:posOffset>
          </wp:positionH>
          <wp:positionV relativeFrom="paragraph">
            <wp:posOffset>-31115</wp:posOffset>
          </wp:positionV>
          <wp:extent cx="1606550" cy="643890"/>
          <wp:effectExtent l="19050" t="0" r="0" b="0"/>
          <wp:wrapNone/>
          <wp:docPr id="3" name="Image 2" descr="Logo_ville_nicole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ille_nicolet_RGB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065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zh-TW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244B365" wp14:editId="557F19CA">
              <wp:simplePos x="0" y="0"/>
              <wp:positionH relativeFrom="rightMargin">
                <wp:posOffset>-6955790</wp:posOffset>
              </wp:positionH>
              <wp:positionV relativeFrom="margin">
                <wp:posOffset>5817870</wp:posOffset>
              </wp:positionV>
              <wp:extent cx="519430" cy="2183130"/>
              <wp:effectExtent l="0" t="0" r="0" b="0"/>
              <wp:wrapNone/>
              <wp:docPr id="137228623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1CAD4" w14:textId="77777777" w:rsidR="0078109F" w:rsidRDefault="0078109F">
                          <w:pPr>
                            <w:pStyle w:val="Pieddepage"/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44B365" id="Rectangle 7" o:spid="_x0000_s1030" style="position:absolute;left:0;text-align:left;margin-left:-547.7pt;margin-top:458.1pt;width:40.9pt;height:171.9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" o:allowincell="f" filled="f" stroked="f">
              <v:textbox style="layout-flow:vertical;mso-layout-flow-alt:bottom-to-top;mso-fit-shape-to-text:t">
                <w:txbxContent>
                  <w:p w14:paraId="7291CAD4" w14:textId="77777777" w:rsidR="0078109F" w:rsidRDefault="0078109F">
                    <w:pPr>
                      <w:pStyle w:val="Pieddepage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280B58B5" w14:textId="60F02BC7" w:rsidR="00877590" w:rsidRDefault="0035467A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JI-Aerobe" w:hAnsi="JI-Aerobe"/>
        <w:noProof/>
        <w:color w:val="984806"/>
        <w:lang w:eastAsia="fr-CA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20A2E2B7" wp14:editId="70E01E1D">
              <wp:simplePos x="0" y="0"/>
              <wp:positionH relativeFrom="column">
                <wp:posOffset>-411480</wp:posOffset>
              </wp:positionH>
              <wp:positionV relativeFrom="paragraph">
                <wp:posOffset>32385</wp:posOffset>
              </wp:positionV>
              <wp:extent cx="1334135" cy="244475"/>
              <wp:effectExtent l="0" t="3810" r="1270" b="0"/>
              <wp:wrapNone/>
              <wp:docPr id="26465982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DA266" w14:textId="77777777" w:rsidR="003B623C" w:rsidRPr="004C1C79" w:rsidRDefault="003B623C">
                          <w:pPr>
                            <w:rPr>
                              <w:color w:val="984806" w:themeColor="accent6" w:themeShade="80"/>
                            </w:rPr>
                          </w:pPr>
                          <w:r w:rsidRPr="004C1C79">
                            <w:rPr>
                              <w:rFonts w:ascii="Tahoma" w:hAnsi="Tahoma" w:cs="Tahoma"/>
                              <w:color w:val="984806" w:themeColor="accent6" w:themeShade="80"/>
                              <w:sz w:val="15"/>
                              <w:szCs w:val="15"/>
                            </w:rPr>
                            <w:t>Merci à nos partenaires 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2E2B7" id="Text Box 55" o:spid="_x0000_s1031" type="#_x0000_t202" style="position:absolute;left:0;text-align:left;margin-left:-32.4pt;margin-top:2.55pt;width:105.05pt;height:1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" filled="f" stroked="f">
              <v:textbox>
                <w:txbxContent>
                  <w:p w14:paraId="694DA266" w14:textId="77777777" w:rsidR="003B623C" w:rsidRPr="004C1C79" w:rsidRDefault="003B623C">
                    <w:pPr>
                      <w:rPr>
                        <w:color w:val="984806" w:themeColor="accent6" w:themeShade="80"/>
                      </w:rPr>
                    </w:pPr>
                    <w:r w:rsidRPr="004C1C79">
                      <w:rPr>
                        <w:rFonts w:ascii="Tahoma" w:hAnsi="Tahoma" w:cs="Tahoma"/>
                        <w:color w:val="984806" w:themeColor="accent6" w:themeShade="80"/>
                        <w:sz w:val="15"/>
                        <w:szCs w:val="15"/>
                      </w:rPr>
                      <w:t>Merci à nos partenaires :</w:t>
                    </w:r>
                  </w:p>
                </w:txbxContent>
              </v:textbox>
            </v:shape>
          </w:pict>
        </mc:Fallback>
      </mc:AlternateContent>
    </w:r>
  </w:p>
  <w:p w14:paraId="5656F0EB" w14:textId="77777777" w:rsidR="00877590" w:rsidRDefault="00D5635B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30944" behindDoc="0" locked="0" layoutInCell="1" allowOverlap="1" wp14:anchorId="23E042BA" wp14:editId="6D6CA58C">
          <wp:simplePos x="0" y="0"/>
          <wp:positionH relativeFrom="column">
            <wp:posOffset>2158376</wp:posOffset>
          </wp:positionH>
          <wp:positionV relativeFrom="paragraph">
            <wp:posOffset>52291</wp:posOffset>
          </wp:positionV>
          <wp:extent cx="671273" cy="335939"/>
          <wp:effectExtent l="19050" t="0" r="0" b="0"/>
          <wp:wrapNone/>
          <wp:docPr id="4" name="Image 3" descr="VI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A_LOGO_CMYK.jpg"/>
                  <pic:cNvPicPr/>
                </pic:nvPicPr>
                <pic:blipFill>
                  <a:blip r:embed="rId6"/>
                  <a:srcRect l="10863" t="22316" r="10565" b="22105"/>
                  <a:stretch>
                    <a:fillRect/>
                  </a:stretch>
                </pic:blipFill>
                <pic:spPr>
                  <a:xfrm>
                    <a:off x="0" y="0"/>
                    <a:ext cx="671496" cy="33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0B8B"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45280" behindDoc="0" locked="0" layoutInCell="1" allowOverlap="1" wp14:anchorId="7C17CCBD" wp14:editId="3816699E">
          <wp:simplePos x="0" y="0"/>
          <wp:positionH relativeFrom="column">
            <wp:posOffset>2953851</wp:posOffset>
          </wp:positionH>
          <wp:positionV relativeFrom="paragraph">
            <wp:posOffset>77609</wp:posOffset>
          </wp:positionV>
          <wp:extent cx="1011632" cy="322418"/>
          <wp:effectExtent l="19050" t="0" r="0" b="0"/>
          <wp:wrapNone/>
          <wp:docPr id="5" name="Image 1" descr="C:\Users\Utilisateur\AppData\Local\Microsoft\Windows\INetCache\Content.Outlook\MTABXRWT\AssuranceRECT_JauneGris_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sateur\AppData\Local\Microsoft\Windows\INetCache\Content.Outlook\MTABXRWT\AssuranceRECT_JauneGris_rgb (2)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632" cy="322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0B8B"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04320" behindDoc="0" locked="0" layoutInCell="1" allowOverlap="1" wp14:anchorId="4EDEAF16" wp14:editId="4FEFACEB">
          <wp:simplePos x="0" y="0"/>
          <wp:positionH relativeFrom="column">
            <wp:posOffset>4093168</wp:posOffset>
          </wp:positionH>
          <wp:positionV relativeFrom="paragraph">
            <wp:posOffset>75683</wp:posOffset>
          </wp:positionV>
          <wp:extent cx="1044585" cy="313841"/>
          <wp:effectExtent l="19050" t="0" r="3165" b="0"/>
          <wp:wrapNone/>
          <wp:docPr id="6" name="Image 4" descr="C:\Users\Utilisateur\AppData\Local\Microsoft\Windows\Temporary Internet Files\Content.Outlook\DH0NWQSV\815-10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ilisateur\AppData\Local\Microsoft\Windows\Temporary Internet Files\Content.Outlook\DH0NWQSV\815-10038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85" cy="313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65470E" w14:textId="77777777" w:rsidR="009E5DFD" w:rsidRPr="004B3A6F" w:rsidRDefault="00D5635B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16608" behindDoc="0" locked="0" layoutInCell="1" allowOverlap="1" wp14:anchorId="38C9899D" wp14:editId="26B12880">
          <wp:simplePos x="0" y="0"/>
          <wp:positionH relativeFrom="column">
            <wp:posOffset>861002</wp:posOffset>
          </wp:positionH>
          <wp:positionV relativeFrom="paragraph">
            <wp:posOffset>16880</wp:posOffset>
          </wp:positionV>
          <wp:extent cx="1089811" cy="286101"/>
          <wp:effectExtent l="19050" t="0" r="0" b="0"/>
          <wp:wrapNone/>
          <wp:docPr id="7" name="Image 6" descr="AugerAuto_logo_50_ans_argent_fond_noi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gerAuto_logo_50_ans_argent_fond_noir_300dpi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092240" cy="286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63BC34" w14:textId="77777777" w:rsidR="00A05945" w:rsidRDefault="00A05945" w:rsidP="00625996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  <w:p w14:paraId="1537E1BF" w14:textId="77777777" w:rsidR="009E5DFD" w:rsidRPr="009E5DFD" w:rsidRDefault="009E5DFD" w:rsidP="00625996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C25C7" w14:textId="77777777" w:rsidR="002A3B34" w:rsidRDefault="002A3B34" w:rsidP="00D01ABA">
      <w:r>
        <w:separator/>
      </w:r>
    </w:p>
  </w:footnote>
  <w:footnote w:type="continuationSeparator" w:id="0">
    <w:p w14:paraId="02073C31" w14:textId="77777777" w:rsidR="002A3B34" w:rsidRDefault="002A3B34" w:rsidP="00D01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1AF" w14:textId="77777777" w:rsidR="00CD10AB" w:rsidRDefault="00CD10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D067E" w14:textId="77777777" w:rsidR="00CD10AB" w:rsidRDefault="00CD10A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140CA" w14:textId="77777777" w:rsidR="005321E0" w:rsidRDefault="005321E0" w:rsidP="005321E0">
    <w:pPr>
      <w:pStyle w:val="Pieddepage"/>
      <w:tabs>
        <w:tab w:val="clear" w:pos="8640"/>
      </w:tabs>
      <w:ind w:left="-709"/>
      <w:jc w:val="right"/>
      <w:rPr>
        <w:rFonts w:ascii="Courier New" w:eastAsia="Gungsuh" w:hAnsi="Courier New" w:cs="Courier New"/>
        <w:color w:val="7030A0"/>
        <w:sz w:val="48"/>
        <w:szCs w:val="48"/>
      </w:rPr>
    </w:pPr>
  </w:p>
  <w:p w14:paraId="031F5423" w14:textId="77777777" w:rsidR="0063209C" w:rsidRPr="00EE48A0" w:rsidRDefault="0063209C">
    <w:pPr>
      <w:pStyle w:val="En-tte"/>
      <w:rPr>
        <w:rFonts w:ascii="Berlin Sans FB" w:hAnsi="Berlin Sans FB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376F8"/>
    <w:multiLevelType w:val="multilevel"/>
    <w:tmpl w:val="CC2A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C25A13"/>
    <w:multiLevelType w:val="hybridMultilevel"/>
    <w:tmpl w:val="5C5811EC"/>
    <w:lvl w:ilvl="0" w:tplc="BF7C744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31540"/>
    <w:multiLevelType w:val="multilevel"/>
    <w:tmpl w:val="B6EA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8510842">
    <w:abstractNumId w:val="1"/>
  </w:num>
  <w:num w:numId="2" w16cid:durableId="1660696416">
    <w:abstractNumId w:val="0"/>
  </w:num>
  <w:num w:numId="3" w16cid:durableId="1291324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040"/>
    <w:rsid w:val="00000BC4"/>
    <w:rsid w:val="000037F5"/>
    <w:rsid w:val="00020942"/>
    <w:rsid w:val="00025824"/>
    <w:rsid w:val="000301BF"/>
    <w:rsid w:val="00031852"/>
    <w:rsid w:val="00037800"/>
    <w:rsid w:val="00060ADB"/>
    <w:rsid w:val="00085E67"/>
    <w:rsid w:val="000862CF"/>
    <w:rsid w:val="000924D7"/>
    <w:rsid w:val="00097134"/>
    <w:rsid w:val="000B5BF5"/>
    <w:rsid w:val="000D2546"/>
    <w:rsid w:val="000D40AE"/>
    <w:rsid w:val="00101227"/>
    <w:rsid w:val="001032CB"/>
    <w:rsid w:val="0018645C"/>
    <w:rsid w:val="001939FE"/>
    <w:rsid w:val="001D11DF"/>
    <w:rsid w:val="001F3080"/>
    <w:rsid w:val="002007ED"/>
    <w:rsid w:val="00216BEA"/>
    <w:rsid w:val="00220558"/>
    <w:rsid w:val="00220C33"/>
    <w:rsid w:val="00227FBB"/>
    <w:rsid w:val="0027171E"/>
    <w:rsid w:val="002721DF"/>
    <w:rsid w:val="00293C59"/>
    <w:rsid w:val="002A3B34"/>
    <w:rsid w:val="002B77BF"/>
    <w:rsid w:val="002C4867"/>
    <w:rsid w:val="002E46B4"/>
    <w:rsid w:val="002F45F7"/>
    <w:rsid w:val="003121A7"/>
    <w:rsid w:val="00314CAF"/>
    <w:rsid w:val="003230ED"/>
    <w:rsid w:val="00337B04"/>
    <w:rsid w:val="00351D4E"/>
    <w:rsid w:val="0035467A"/>
    <w:rsid w:val="00374840"/>
    <w:rsid w:val="00384B95"/>
    <w:rsid w:val="0038596F"/>
    <w:rsid w:val="003B0D51"/>
    <w:rsid w:val="003B40F0"/>
    <w:rsid w:val="003B511A"/>
    <w:rsid w:val="003B623C"/>
    <w:rsid w:val="003E62D5"/>
    <w:rsid w:val="003E7513"/>
    <w:rsid w:val="003F678E"/>
    <w:rsid w:val="004276D6"/>
    <w:rsid w:val="00437A3B"/>
    <w:rsid w:val="004815C4"/>
    <w:rsid w:val="00494AAD"/>
    <w:rsid w:val="004B3A6F"/>
    <w:rsid w:val="004C0B8B"/>
    <w:rsid w:val="004C1C79"/>
    <w:rsid w:val="004D68EA"/>
    <w:rsid w:val="004F3BB5"/>
    <w:rsid w:val="005321E0"/>
    <w:rsid w:val="00537896"/>
    <w:rsid w:val="0054530E"/>
    <w:rsid w:val="0054733F"/>
    <w:rsid w:val="00562AE1"/>
    <w:rsid w:val="005764CE"/>
    <w:rsid w:val="00593CCE"/>
    <w:rsid w:val="005A48BB"/>
    <w:rsid w:val="005B4474"/>
    <w:rsid w:val="005C0313"/>
    <w:rsid w:val="005D2809"/>
    <w:rsid w:val="005E28C3"/>
    <w:rsid w:val="005E2E92"/>
    <w:rsid w:val="005F7440"/>
    <w:rsid w:val="00605040"/>
    <w:rsid w:val="00611A27"/>
    <w:rsid w:val="0062359F"/>
    <w:rsid w:val="006247B3"/>
    <w:rsid w:val="00625996"/>
    <w:rsid w:val="0063209C"/>
    <w:rsid w:val="00634033"/>
    <w:rsid w:val="006351B6"/>
    <w:rsid w:val="00643EB2"/>
    <w:rsid w:val="00663B43"/>
    <w:rsid w:val="00667094"/>
    <w:rsid w:val="006832B6"/>
    <w:rsid w:val="0068375D"/>
    <w:rsid w:val="006A08B4"/>
    <w:rsid w:val="006A2DBF"/>
    <w:rsid w:val="006D2579"/>
    <w:rsid w:val="006E6FC3"/>
    <w:rsid w:val="006F4DA1"/>
    <w:rsid w:val="006F73D6"/>
    <w:rsid w:val="007701F0"/>
    <w:rsid w:val="00770FED"/>
    <w:rsid w:val="0078109F"/>
    <w:rsid w:val="00790A55"/>
    <w:rsid w:val="007A5ACE"/>
    <w:rsid w:val="007B5BAC"/>
    <w:rsid w:val="007B6B65"/>
    <w:rsid w:val="00800F3C"/>
    <w:rsid w:val="0083675C"/>
    <w:rsid w:val="0086305C"/>
    <w:rsid w:val="00877590"/>
    <w:rsid w:val="00877AC3"/>
    <w:rsid w:val="008B7AD0"/>
    <w:rsid w:val="008C0062"/>
    <w:rsid w:val="008C5AC6"/>
    <w:rsid w:val="008C605A"/>
    <w:rsid w:val="00907697"/>
    <w:rsid w:val="00934454"/>
    <w:rsid w:val="00942CF0"/>
    <w:rsid w:val="009917BD"/>
    <w:rsid w:val="00994867"/>
    <w:rsid w:val="009A08D9"/>
    <w:rsid w:val="009A2201"/>
    <w:rsid w:val="009C5642"/>
    <w:rsid w:val="009D6EAF"/>
    <w:rsid w:val="009E1E9C"/>
    <w:rsid w:val="009E26DC"/>
    <w:rsid w:val="009E5DFD"/>
    <w:rsid w:val="009F5BAA"/>
    <w:rsid w:val="009F7499"/>
    <w:rsid w:val="00A05945"/>
    <w:rsid w:val="00A10F92"/>
    <w:rsid w:val="00A23570"/>
    <w:rsid w:val="00A347AB"/>
    <w:rsid w:val="00A416A2"/>
    <w:rsid w:val="00A51850"/>
    <w:rsid w:val="00A677E9"/>
    <w:rsid w:val="00A7063D"/>
    <w:rsid w:val="00A7428A"/>
    <w:rsid w:val="00A861C5"/>
    <w:rsid w:val="00A86556"/>
    <w:rsid w:val="00A96E43"/>
    <w:rsid w:val="00AB15C6"/>
    <w:rsid w:val="00AB23F8"/>
    <w:rsid w:val="00AB6189"/>
    <w:rsid w:val="00AD0622"/>
    <w:rsid w:val="00AD396A"/>
    <w:rsid w:val="00AD58CC"/>
    <w:rsid w:val="00AF1957"/>
    <w:rsid w:val="00B015C6"/>
    <w:rsid w:val="00B15171"/>
    <w:rsid w:val="00B255BE"/>
    <w:rsid w:val="00B30A82"/>
    <w:rsid w:val="00B464F0"/>
    <w:rsid w:val="00B472A2"/>
    <w:rsid w:val="00B47D0E"/>
    <w:rsid w:val="00B53AC9"/>
    <w:rsid w:val="00B61946"/>
    <w:rsid w:val="00B803FC"/>
    <w:rsid w:val="00B80A23"/>
    <w:rsid w:val="00B8149C"/>
    <w:rsid w:val="00B81E38"/>
    <w:rsid w:val="00B84A3A"/>
    <w:rsid w:val="00B84C90"/>
    <w:rsid w:val="00B97E75"/>
    <w:rsid w:val="00BA3C2F"/>
    <w:rsid w:val="00BC77DB"/>
    <w:rsid w:val="00BE2328"/>
    <w:rsid w:val="00BE57E3"/>
    <w:rsid w:val="00C320D7"/>
    <w:rsid w:val="00C34B98"/>
    <w:rsid w:val="00C4055A"/>
    <w:rsid w:val="00C445BF"/>
    <w:rsid w:val="00C5759D"/>
    <w:rsid w:val="00C66083"/>
    <w:rsid w:val="00C75292"/>
    <w:rsid w:val="00C81BEB"/>
    <w:rsid w:val="00C917EF"/>
    <w:rsid w:val="00CD071A"/>
    <w:rsid w:val="00CD10AB"/>
    <w:rsid w:val="00CD3D87"/>
    <w:rsid w:val="00CD5DD0"/>
    <w:rsid w:val="00CE3B5F"/>
    <w:rsid w:val="00CE7A77"/>
    <w:rsid w:val="00CF79E0"/>
    <w:rsid w:val="00D01ABA"/>
    <w:rsid w:val="00D0434C"/>
    <w:rsid w:val="00D3481E"/>
    <w:rsid w:val="00D35069"/>
    <w:rsid w:val="00D5635B"/>
    <w:rsid w:val="00D67FBD"/>
    <w:rsid w:val="00D766C9"/>
    <w:rsid w:val="00D81D42"/>
    <w:rsid w:val="00DA3586"/>
    <w:rsid w:val="00DC52A4"/>
    <w:rsid w:val="00DC7B5E"/>
    <w:rsid w:val="00DF0B5E"/>
    <w:rsid w:val="00DF6C08"/>
    <w:rsid w:val="00E04741"/>
    <w:rsid w:val="00E04B45"/>
    <w:rsid w:val="00E253B0"/>
    <w:rsid w:val="00E43990"/>
    <w:rsid w:val="00E65D7A"/>
    <w:rsid w:val="00E9047A"/>
    <w:rsid w:val="00EA7DF3"/>
    <w:rsid w:val="00EB1BB7"/>
    <w:rsid w:val="00EE2648"/>
    <w:rsid w:val="00EE48A0"/>
    <w:rsid w:val="00F46E4B"/>
    <w:rsid w:val="00F64E31"/>
    <w:rsid w:val="00F77E75"/>
    <w:rsid w:val="00F82A1D"/>
    <w:rsid w:val="00F83B6E"/>
    <w:rsid w:val="00F87EAF"/>
    <w:rsid w:val="00FA1237"/>
    <w:rsid w:val="00FA3C52"/>
    <w:rsid w:val="00FA4347"/>
    <w:rsid w:val="00FC3D96"/>
    <w:rsid w:val="00FD0608"/>
    <w:rsid w:val="00FE75D3"/>
    <w:rsid w:val="00FE7D10"/>
    <w:rsid w:val="00FF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A8E7A2"/>
  <w15:docId w15:val="{ACEBDFE4-4A3E-41A0-9093-54E2EB7F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094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B4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1ABA"/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A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01A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01ABA"/>
  </w:style>
  <w:style w:type="paragraph" w:styleId="Pieddepage">
    <w:name w:val="footer"/>
    <w:basedOn w:val="Normal"/>
    <w:link w:val="PieddepageCar"/>
    <w:uiPriority w:val="99"/>
    <w:unhideWhenUsed/>
    <w:rsid w:val="00D01A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1ABA"/>
  </w:style>
  <w:style w:type="character" w:styleId="Lienhypertexte">
    <w:name w:val="Hyperlink"/>
    <w:basedOn w:val="Policepardfaut"/>
    <w:uiPriority w:val="99"/>
    <w:unhideWhenUsed/>
    <w:rsid w:val="00C34B9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815C4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5B4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47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474"/>
    <w:rPr>
      <w:rFonts w:asciiTheme="minorHAnsi" w:eastAsiaTheme="minorHAnsi" w:hAnsiTheme="minorHAnsi" w:cstheme="minorBid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5B44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mailto:artspopulaires.org" TargetMode="External"/><Relationship Id="rId7" Type="http://schemas.openxmlformats.org/officeDocument/2006/relationships/image" Target="media/image5.jpeg"/><Relationship Id="rId2" Type="http://schemas.openxmlformats.org/officeDocument/2006/relationships/hyperlink" Target="mailto:artspopulaires@sogetel.net" TargetMode="External"/><Relationship Id="rId1" Type="http://schemas.openxmlformats.org/officeDocument/2006/relationships/hyperlink" Target="mailto:artspopulaires.org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8.jpeg"/><Relationship Id="rId4" Type="http://schemas.openxmlformats.org/officeDocument/2006/relationships/hyperlink" Target="mailto:artspopulaires@sogetel.net" TargetMode="External"/><Relationship Id="rId9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mailto:artspopulaires.org" TargetMode="External"/><Relationship Id="rId7" Type="http://schemas.openxmlformats.org/officeDocument/2006/relationships/image" Target="media/image5.jpeg"/><Relationship Id="rId2" Type="http://schemas.openxmlformats.org/officeDocument/2006/relationships/hyperlink" Target="mailto:artspopulaires@sogetel.net" TargetMode="External"/><Relationship Id="rId1" Type="http://schemas.openxmlformats.org/officeDocument/2006/relationships/hyperlink" Target="mailto:artspopulaires.org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hyperlink" Target="mailto:artspopulaires@sogetel.net" TargetMode="External"/><Relationship Id="rId9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esktop\Ent&#234;te%202023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E0884-EA32-4379-8B84-6A126AAF0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Entête 2023</Template>
  <TotalTime>3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800</CharactersWithSpaces>
  <SharedDoc>false</SharedDoc>
  <HLinks>
    <vt:vector size="24" baseType="variant">
      <vt:variant>
        <vt:i4>7536723</vt:i4>
      </vt:variant>
      <vt:variant>
        <vt:i4>9</vt:i4>
      </vt:variant>
      <vt:variant>
        <vt:i4>0</vt:i4>
      </vt:variant>
      <vt:variant>
        <vt:i4>5</vt:i4>
      </vt:variant>
      <vt:variant>
        <vt:lpwstr>mailto:artspopulaires@sogetel.net</vt:lpwstr>
      </vt:variant>
      <vt:variant>
        <vt:lpwstr/>
      </vt:variant>
      <vt:variant>
        <vt:i4>2949155</vt:i4>
      </vt:variant>
      <vt:variant>
        <vt:i4>6</vt:i4>
      </vt:variant>
      <vt:variant>
        <vt:i4>0</vt:i4>
      </vt:variant>
      <vt:variant>
        <vt:i4>5</vt:i4>
      </vt:variant>
      <vt:variant>
        <vt:lpwstr>http://www.artspopulaires.org/</vt:lpwstr>
      </vt:variant>
      <vt:variant>
        <vt:lpwstr/>
      </vt:variant>
      <vt:variant>
        <vt:i4>7536723</vt:i4>
      </vt:variant>
      <vt:variant>
        <vt:i4>3</vt:i4>
      </vt:variant>
      <vt:variant>
        <vt:i4>0</vt:i4>
      </vt:variant>
      <vt:variant>
        <vt:i4>5</vt:i4>
      </vt:variant>
      <vt:variant>
        <vt:lpwstr>mailto:artspopulaires@sogetel.net</vt:lpwstr>
      </vt:variant>
      <vt:variant>
        <vt:lpwstr/>
      </vt:variant>
      <vt:variant>
        <vt:i4>2949155</vt:i4>
      </vt:variant>
      <vt:variant>
        <vt:i4>0</vt:i4>
      </vt:variant>
      <vt:variant>
        <vt:i4>0</vt:i4>
      </vt:variant>
      <vt:variant>
        <vt:i4>5</vt:i4>
      </vt:variant>
      <vt:variant>
        <vt:lpwstr>http://www.artspopulaires.org/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2024-04-30T14:06:00Z</cp:lastPrinted>
  <dcterms:created xsi:type="dcterms:W3CDTF">2025-08-14T15:23:00Z</dcterms:created>
  <dcterms:modified xsi:type="dcterms:W3CDTF">2025-08-14T15:23:00Z</dcterms:modified>
</cp:coreProperties>
</file>